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45F7" w14:textId="77777777" w:rsidR="006A5F4F" w:rsidRPr="00EE1A7D" w:rsidRDefault="006A5F4F" w:rsidP="006A5F4F">
      <w:pPr>
        <w:pStyle w:val="BodyText"/>
        <w:rPr>
          <w:b/>
          <w:sz w:val="24"/>
          <w:szCs w:val="32"/>
        </w:rPr>
      </w:pPr>
      <w:r w:rsidRPr="00EE1A7D">
        <w:rPr>
          <w:b/>
          <w:sz w:val="24"/>
          <w:szCs w:val="32"/>
        </w:rPr>
        <w:t>A FRIEND OF HASLEMERE FESTIVAL</w:t>
      </w:r>
    </w:p>
    <w:p w14:paraId="56EE1A40" w14:textId="77777777" w:rsidR="006A5F4F" w:rsidRPr="00EE1A7D" w:rsidRDefault="006A5F4F" w:rsidP="006A5F4F">
      <w:pPr>
        <w:pStyle w:val="BodyText"/>
        <w:rPr>
          <w:b/>
          <w:sz w:val="24"/>
          <w:szCs w:val="32"/>
        </w:rPr>
      </w:pPr>
    </w:p>
    <w:p w14:paraId="253FA7FB" w14:textId="389DFEBF" w:rsidR="006024D5" w:rsidRPr="00EE1A7D" w:rsidRDefault="006A5F4F" w:rsidP="006024D5">
      <w:pPr>
        <w:pStyle w:val="BodyText"/>
        <w:jc w:val="left"/>
        <w:rPr>
          <w:bCs/>
          <w:sz w:val="24"/>
        </w:rPr>
      </w:pPr>
      <w:r w:rsidRPr="00EE1A7D">
        <w:rPr>
          <w:bCs/>
          <w:sz w:val="24"/>
        </w:rPr>
        <w:t xml:space="preserve">I would like to support Haslemere Festival by becoming a Friend and I understand that Friends get a 10% discount on most events in the Festival. The suggested contribution is £25 per family (but larger donations would be very gratefully received*). 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1284"/>
        <w:gridCol w:w="3252"/>
        <w:gridCol w:w="3256"/>
      </w:tblGrid>
      <w:tr w:rsidR="00810FA0" w:rsidRPr="006024D5" w14:paraId="6C4596E8" w14:textId="77777777" w:rsidTr="006201FA">
        <w:trPr>
          <w:cantSplit/>
          <w:trHeight w:hRule="exact" w:val="56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0" w:type="dxa"/>
              <w:bottom w:w="57" w:type="dxa"/>
              <w:right w:w="0" w:type="dxa"/>
            </w:tcMar>
            <w:vAlign w:val="bottom"/>
          </w:tcPr>
          <w:p w14:paraId="7A424BFD" w14:textId="546E55DC" w:rsidR="00810FA0" w:rsidRPr="006024D5" w:rsidRDefault="00810FA0" w:rsidP="002C620E">
            <w:pPr>
              <w:pStyle w:val="Footer"/>
              <w:ind w:left="284" w:hanging="284"/>
              <w:rPr>
                <w:rFonts w:ascii="Arial" w:hAnsi="Arial" w:cs="Arial"/>
              </w:rPr>
            </w:pPr>
            <w:r w:rsidRPr="006024D5">
              <w:rPr>
                <w:rFonts w:ascii="Arial" w:hAnsi="Arial" w:cs="Arial"/>
              </w:rPr>
              <w:t>Name:</w:t>
            </w:r>
          </w:p>
        </w:tc>
        <w:tc>
          <w:tcPr>
            <w:tcW w:w="6508" w:type="dxa"/>
            <w:gridSpan w:val="2"/>
            <w:tcBorders>
              <w:top w:val="nil"/>
              <w:left w:val="nil"/>
              <w:right w:val="nil"/>
            </w:tcBorders>
            <w:tcMar>
              <w:top w:w="255" w:type="dxa"/>
              <w:left w:w="0" w:type="dxa"/>
              <w:bottom w:w="57" w:type="dxa"/>
              <w:right w:w="0" w:type="dxa"/>
            </w:tcMar>
            <w:vAlign w:val="bottom"/>
          </w:tcPr>
          <w:p w14:paraId="3DFA7450" w14:textId="3228C731" w:rsidR="00810FA0" w:rsidRDefault="00810FA0" w:rsidP="006201FA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  <w:r w:rsidRPr="00C460A2">
              <w:rPr>
                <w:rFonts w:ascii="Arial" w:hAnsi="Arial" w:cs="Arial"/>
                <w:b/>
                <w:color w:val="4E48B8"/>
                <w:sz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C460A2">
              <w:rPr>
                <w:rFonts w:ascii="Arial" w:hAnsi="Arial" w:cs="Arial"/>
                <w:b/>
                <w:color w:val="4E48B8"/>
                <w:sz w:val="28"/>
              </w:rPr>
              <w:instrText xml:space="preserve"> FORMTEXT </w:instrText>
            </w:r>
            <w:r w:rsidRPr="00C460A2">
              <w:rPr>
                <w:rFonts w:ascii="Arial" w:hAnsi="Arial" w:cs="Arial"/>
                <w:b/>
                <w:color w:val="4E48B8"/>
                <w:sz w:val="28"/>
              </w:rPr>
            </w:r>
            <w:r w:rsidRPr="00C460A2">
              <w:rPr>
                <w:rFonts w:ascii="Arial" w:hAnsi="Arial" w:cs="Arial"/>
                <w:b/>
                <w:color w:val="4E48B8"/>
                <w:sz w:val="28"/>
              </w:rPr>
              <w:fldChar w:fldCharType="separate"/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Pr="00C460A2">
              <w:rPr>
                <w:rFonts w:ascii="Arial" w:hAnsi="Arial" w:cs="Arial"/>
                <w:b/>
                <w:color w:val="4E48B8"/>
                <w:sz w:val="28"/>
              </w:rPr>
              <w:fldChar w:fldCharType="end"/>
            </w:r>
            <w:bookmarkEnd w:id="0"/>
          </w:p>
          <w:p w14:paraId="793BCE4B" w14:textId="77777777" w:rsidR="006201FA" w:rsidRDefault="006201FA" w:rsidP="006201FA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</w:p>
          <w:p w14:paraId="3FFD44B2" w14:textId="77777777" w:rsidR="006201FA" w:rsidRDefault="006201FA" w:rsidP="006201FA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</w:p>
          <w:p w14:paraId="5C6A121C" w14:textId="5437267C" w:rsidR="006201FA" w:rsidRPr="00C460A2" w:rsidRDefault="006201FA" w:rsidP="006201FA">
            <w:pPr>
              <w:pStyle w:val="Footer"/>
              <w:rPr>
                <w:rFonts w:ascii="Arial" w:hAnsi="Arial" w:cs="Arial"/>
                <w:b/>
                <w:color w:val="4E48B8"/>
                <w:sz w:val="28"/>
              </w:rPr>
            </w:pPr>
          </w:p>
        </w:tc>
      </w:tr>
      <w:tr w:rsidR="00810FA0" w:rsidRPr="006024D5" w14:paraId="40CE03D5" w14:textId="77777777" w:rsidTr="006201FA">
        <w:trPr>
          <w:cantSplit/>
          <w:trHeight w:hRule="exact" w:val="56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44BB4136" w14:textId="59480F49" w:rsidR="00810FA0" w:rsidRPr="006024D5" w:rsidRDefault="00810FA0" w:rsidP="002C620E">
            <w:pPr>
              <w:pStyle w:val="Footer"/>
              <w:ind w:left="284" w:hanging="284"/>
              <w:rPr>
                <w:rFonts w:ascii="Arial" w:hAnsi="Arial" w:cs="Arial"/>
              </w:rPr>
            </w:pPr>
            <w:r w:rsidRPr="006024D5">
              <w:rPr>
                <w:rFonts w:ascii="Arial" w:hAnsi="Arial" w:cs="Arial"/>
              </w:rPr>
              <w:t>Address:</w:t>
            </w:r>
          </w:p>
        </w:tc>
        <w:tc>
          <w:tcPr>
            <w:tcW w:w="6508" w:type="dxa"/>
            <w:gridSpan w:val="2"/>
            <w:tcBorders>
              <w:left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5EC18311" w14:textId="21441400" w:rsidR="006201FA" w:rsidRPr="00CD12F5" w:rsidRDefault="00810FA0" w:rsidP="006201FA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  <w:r w:rsidRPr="00CD12F5">
              <w:rPr>
                <w:rFonts w:ascii="Arial" w:hAnsi="Arial" w:cs="Arial"/>
                <w:b/>
                <w:color w:val="4E48B8"/>
                <w:sz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D12F5">
              <w:rPr>
                <w:rFonts w:ascii="Arial" w:hAnsi="Arial" w:cs="Arial"/>
                <w:b/>
                <w:color w:val="4E48B8"/>
                <w:sz w:val="28"/>
              </w:rPr>
              <w:instrText xml:space="preserve"> FORMTEXT </w:instrText>
            </w:r>
            <w:r w:rsidRPr="00CD12F5">
              <w:rPr>
                <w:rFonts w:ascii="Arial" w:hAnsi="Arial" w:cs="Arial"/>
                <w:b/>
                <w:color w:val="4E48B8"/>
                <w:sz w:val="28"/>
              </w:rPr>
            </w:r>
            <w:r w:rsidRPr="00CD12F5">
              <w:rPr>
                <w:rFonts w:ascii="Arial" w:hAnsi="Arial" w:cs="Arial"/>
                <w:b/>
                <w:color w:val="4E48B8"/>
                <w:sz w:val="28"/>
              </w:rPr>
              <w:fldChar w:fldCharType="separate"/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Pr="00CD12F5">
              <w:rPr>
                <w:rFonts w:ascii="Arial" w:hAnsi="Arial" w:cs="Arial"/>
                <w:b/>
                <w:color w:val="4E48B8"/>
                <w:sz w:val="28"/>
              </w:rPr>
              <w:fldChar w:fldCharType="end"/>
            </w:r>
            <w:bookmarkEnd w:id="1"/>
          </w:p>
        </w:tc>
      </w:tr>
      <w:tr w:rsidR="00810FA0" w:rsidRPr="006024D5" w14:paraId="6E4ACF21" w14:textId="77777777" w:rsidTr="006201FA">
        <w:trPr>
          <w:cantSplit/>
          <w:trHeight w:hRule="exact" w:val="56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3A75E85B" w14:textId="77777777" w:rsidR="00810FA0" w:rsidRPr="006024D5" w:rsidRDefault="00810FA0" w:rsidP="002C620E">
            <w:pPr>
              <w:pStyle w:val="Footer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6508" w:type="dxa"/>
            <w:gridSpan w:val="2"/>
            <w:tcBorders>
              <w:left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585FCD10" w14:textId="2179D2FB" w:rsidR="00810FA0" w:rsidRPr="00CD12F5" w:rsidRDefault="00810FA0" w:rsidP="002C620E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  <w:r w:rsidRPr="00CD12F5">
              <w:rPr>
                <w:rFonts w:ascii="Arial" w:hAnsi="Arial" w:cs="Arial"/>
                <w:b/>
                <w:color w:val="4E48B8"/>
                <w:sz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D12F5">
              <w:rPr>
                <w:rFonts w:ascii="Arial" w:hAnsi="Arial" w:cs="Arial"/>
                <w:b/>
                <w:color w:val="4E48B8"/>
                <w:sz w:val="28"/>
              </w:rPr>
              <w:instrText xml:space="preserve"> FORMTEXT </w:instrText>
            </w:r>
            <w:r w:rsidRPr="00CD12F5">
              <w:rPr>
                <w:rFonts w:ascii="Arial" w:hAnsi="Arial" w:cs="Arial"/>
                <w:b/>
                <w:color w:val="4E48B8"/>
                <w:sz w:val="28"/>
              </w:rPr>
            </w:r>
            <w:r w:rsidRPr="00CD12F5">
              <w:rPr>
                <w:rFonts w:ascii="Arial" w:hAnsi="Arial" w:cs="Arial"/>
                <w:b/>
                <w:color w:val="4E48B8"/>
                <w:sz w:val="28"/>
              </w:rPr>
              <w:fldChar w:fldCharType="separate"/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6201FA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Pr="00CD12F5">
              <w:rPr>
                <w:rFonts w:ascii="Arial" w:hAnsi="Arial" w:cs="Arial"/>
                <w:b/>
                <w:color w:val="4E48B8"/>
                <w:sz w:val="28"/>
              </w:rPr>
              <w:fldChar w:fldCharType="end"/>
            </w:r>
            <w:bookmarkEnd w:id="2"/>
          </w:p>
        </w:tc>
      </w:tr>
      <w:tr w:rsidR="00810FA0" w:rsidRPr="006024D5" w14:paraId="40FE0B6F" w14:textId="77777777" w:rsidTr="006201FA">
        <w:trPr>
          <w:gridAfter w:val="1"/>
          <w:wAfter w:w="3256" w:type="dxa"/>
          <w:cantSplit/>
          <w:trHeight w:hRule="exact" w:val="56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46F9098B" w14:textId="559998C6" w:rsidR="00810FA0" w:rsidRPr="006024D5" w:rsidRDefault="00810FA0" w:rsidP="002C620E">
            <w:pPr>
              <w:pStyle w:val="Footer"/>
              <w:ind w:left="284" w:hanging="284"/>
              <w:rPr>
                <w:rFonts w:ascii="Arial" w:hAnsi="Arial" w:cs="Arial"/>
              </w:rPr>
            </w:pPr>
            <w:r w:rsidRPr="006024D5">
              <w:rPr>
                <w:rFonts w:ascii="Arial" w:hAnsi="Arial" w:cs="Arial"/>
              </w:rPr>
              <w:t>Postcode:</w:t>
            </w:r>
          </w:p>
        </w:tc>
        <w:tc>
          <w:tcPr>
            <w:tcW w:w="3252" w:type="dxa"/>
            <w:tcBorders>
              <w:left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5AEFEA58" w14:textId="5EBADCA8" w:rsidR="00810FA0" w:rsidRPr="00747DCD" w:rsidRDefault="00CD12F5" w:rsidP="002C620E">
            <w:pPr>
              <w:pStyle w:val="Footer"/>
              <w:ind w:left="284" w:hanging="284"/>
              <w:rPr>
                <w:rFonts w:ascii="Arial" w:hAnsi="Arial" w:cs="Arial"/>
                <w:caps/>
                <w:color w:val="4E48B8"/>
              </w:rPr>
            </w:pPr>
            <w:r w:rsidRPr="00747DCD">
              <w:rPr>
                <w:rFonts w:ascii="Arial" w:hAnsi="Arial" w:cs="Arial"/>
                <w:b/>
                <w:caps/>
                <w:color w:val="4E48B8"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" w:name="Text5"/>
            <w:r w:rsidRPr="00747DCD">
              <w:rPr>
                <w:rFonts w:ascii="Arial" w:hAnsi="Arial" w:cs="Arial"/>
                <w:b/>
                <w:caps/>
                <w:color w:val="4E48B8"/>
                <w:sz w:val="28"/>
              </w:rPr>
              <w:instrText xml:space="preserve"> FORMTEXT </w:instrText>
            </w:r>
            <w:r w:rsidRPr="00747DCD">
              <w:rPr>
                <w:rFonts w:ascii="Arial" w:hAnsi="Arial" w:cs="Arial"/>
                <w:b/>
                <w:caps/>
                <w:color w:val="4E48B8"/>
                <w:sz w:val="28"/>
              </w:rPr>
            </w:r>
            <w:r w:rsidRPr="00747DCD">
              <w:rPr>
                <w:rFonts w:ascii="Arial" w:hAnsi="Arial" w:cs="Arial"/>
                <w:b/>
                <w:caps/>
                <w:color w:val="4E48B8"/>
                <w:sz w:val="28"/>
              </w:rPr>
              <w:fldChar w:fldCharType="separate"/>
            </w:r>
            <w:r w:rsidR="00000422">
              <w:rPr>
                <w:rFonts w:ascii="Arial" w:hAnsi="Arial" w:cs="Arial"/>
                <w:b/>
                <w:caps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aps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aps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aps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aps/>
                <w:color w:val="4E48B8"/>
                <w:sz w:val="28"/>
              </w:rPr>
              <w:t> </w:t>
            </w:r>
            <w:r w:rsidRPr="00747DCD">
              <w:rPr>
                <w:rFonts w:ascii="Arial" w:hAnsi="Arial" w:cs="Arial"/>
                <w:b/>
                <w:caps/>
                <w:color w:val="4E48B8"/>
                <w:sz w:val="28"/>
              </w:rPr>
              <w:fldChar w:fldCharType="end"/>
            </w:r>
            <w:bookmarkEnd w:id="3"/>
          </w:p>
        </w:tc>
      </w:tr>
      <w:tr w:rsidR="00810FA0" w:rsidRPr="006024D5" w14:paraId="737C9DA0" w14:textId="77777777" w:rsidTr="006201FA">
        <w:trPr>
          <w:cantSplit/>
          <w:trHeight w:hRule="exact" w:val="56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6D097684" w14:textId="177A165A" w:rsidR="00810FA0" w:rsidRPr="006024D5" w:rsidRDefault="00810FA0" w:rsidP="002C620E">
            <w:pPr>
              <w:pStyle w:val="Footer"/>
              <w:ind w:left="284" w:hanging="284"/>
              <w:rPr>
                <w:rFonts w:ascii="Arial" w:hAnsi="Arial" w:cs="Arial"/>
              </w:rPr>
            </w:pPr>
            <w:r w:rsidRPr="006024D5">
              <w:rPr>
                <w:rFonts w:ascii="Arial" w:hAnsi="Arial" w:cs="Arial"/>
              </w:rPr>
              <w:t>Email</w:t>
            </w:r>
            <w:r w:rsidR="006024D5">
              <w:rPr>
                <w:rFonts w:ascii="Arial" w:hAnsi="Arial" w:cs="Arial"/>
              </w:rPr>
              <w:t>:</w:t>
            </w:r>
          </w:p>
        </w:tc>
        <w:tc>
          <w:tcPr>
            <w:tcW w:w="6508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1F1493F3" w14:textId="1891A954" w:rsidR="00810FA0" w:rsidRPr="00747DCD" w:rsidRDefault="00CD12F5" w:rsidP="002C620E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4" w:name="Text6"/>
            <w:r w:rsidRPr="00747DCD">
              <w:rPr>
                <w:rFonts w:ascii="Arial" w:hAnsi="Arial" w:cs="Arial"/>
                <w:b/>
                <w:color w:val="4E48B8"/>
                <w:sz w:val="28"/>
              </w:rPr>
              <w:instrText xml:space="preserve"> FORMTEXT </w:instrText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separate"/>
            </w:r>
            <w:r w:rsidR="00000422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000422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end"/>
            </w:r>
            <w:bookmarkEnd w:id="4"/>
          </w:p>
        </w:tc>
      </w:tr>
    </w:tbl>
    <w:p w14:paraId="3B66601B" w14:textId="77777777" w:rsidR="006024D5" w:rsidRDefault="006024D5" w:rsidP="006024D5">
      <w:pPr>
        <w:pStyle w:val="BodyText"/>
        <w:jc w:val="left"/>
        <w:rPr>
          <w:bCs/>
          <w:sz w:val="24"/>
        </w:rPr>
      </w:pPr>
    </w:p>
    <w:p w14:paraId="061E9C33" w14:textId="3F83B93E" w:rsidR="006024D5" w:rsidRDefault="006024D5" w:rsidP="006024D5">
      <w:pPr>
        <w:pStyle w:val="BodyText"/>
        <w:jc w:val="left"/>
        <w:rPr>
          <w:bCs/>
          <w:sz w:val="24"/>
        </w:rPr>
      </w:pPr>
      <w:r>
        <w:rPr>
          <w:bCs/>
          <w:sz w:val="24"/>
        </w:rPr>
        <w:t xml:space="preserve">Haslemere Festival bank account details: </w:t>
      </w:r>
    </w:p>
    <w:p w14:paraId="5F5B11B7" w14:textId="77777777" w:rsidR="006024D5" w:rsidRDefault="006024D5" w:rsidP="006024D5">
      <w:pPr>
        <w:pStyle w:val="BodyText"/>
        <w:jc w:val="left"/>
        <w:rPr>
          <w:bCs/>
          <w:sz w:val="24"/>
        </w:rPr>
      </w:pPr>
      <w:r>
        <w:rPr>
          <w:bCs/>
          <w:sz w:val="24"/>
        </w:rPr>
        <w:t xml:space="preserve">Business Account Name: </w:t>
      </w:r>
      <w:r w:rsidRPr="00EE1A7D">
        <w:rPr>
          <w:bCs/>
          <w:sz w:val="24"/>
        </w:rPr>
        <w:t>Haslemere Festival</w:t>
      </w:r>
      <w:r>
        <w:rPr>
          <w:bCs/>
          <w:sz w:val="24"/>
        </w:rPr>
        <w:t>;</w:t>
      </w:r>
      <w:r w:rsidRPr="00EE1A7D">
        <w:rPr>
          <w:bCs/>
          <w:sz w:val="24"/>
        </w:rPr>
        <w:t xml:space="preserve"> Account No 87013002</w:t>
      </w:r>
      <w:r>
        <w:rPr>
          <w:bCs/>
          <w:sz w:val="24"/>
        </w:rPr>
        <w:t>;</w:t>
      </w:r>
      <w:r w:rsidRPr="00EE1A7D">
        <w:rPr>
          <w:bCs/>
          <w:sz w:val="24"/>
        </w:rPr>
        <w:t xml:space="preserve"> Sort Code 601014</w:t>
      </w:r>
    </w:p>
    <w:p w14:paraId="43C3745E" w14:textId="77777777" w:rsidR="006024D5" w:rsidRDefault="006024D5" w:rsidP="006024D5">
      <w:pPr>
        <w:pStyle w:val="BodyText"/>
        <w:jc w:val="left"/>
        <w:rPr>
          <w:bCs/>
          <w:sz w:val="24"/>
        </w:rPr>
      </w:pPr>
    </w:p>
    <w:p w14:paraId="3C5420A7" w14:textId="77777777" w:rsidR="006024D5" w:rsidRPr="00EE1A7D" w:rsidRDefault="006024D5" w:rsidP="006024D5">
      <w:pPr>
        <w:pStyle w:val="BodyText"/>
        <w:jc w:val="left"/>
        <w:rPr>
          <w:bCs/>
          <w:sz w:val="24"/>
        </w:rPr>
      </w:pPr>
      <w:r w:rsidRPr="00EE1A7D">
        <w:rPr>
          <w:bCs/>
          <w:sz w:val="24"/>
        </w:rPr>
        <w:t xml:space="preserve">Please </w:t>
      </w:r>
      <w:r>
        <w:rPr>
          <w:bCs/>
          <w:sz w:val="24"/>
        </w:rPr>
        <w:t>complete below as appropriate</w:t>
      </w:r>
      <w:r w:rsidRPr="00EE1A7D">
        <w:rPr>
          <w:bCs/>
          <w:sz w:val="24"/>
        </w:rPr>
        <w:t>:</w:t>
      </w:r>
    </w:p>
    <w:p w14:paraId="02756CBB" w14:textId="3BFE7D35" w:rsidR="006024D5" w:rsidRPr="0042017F" w:rsidRDefault="00C460A2" w:rsidP="006024D5">
      <w:pPr>
        <w:pStyle w:val="BodyText"/>
        <w:numPr>
          <w:ilvl w:val="0"/>
          <w:numId w:val="4"/>
        </w:numPr>
        <w:tabs>
          <w:tab w:val="left" w:pos="3486"/>
        </w:tabs>
        <w:spacing w:before="240"/>
        <w:ind w:left="709" w:hanging="425"/>
        <w:jc w:val="left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CAE5B7" wp14:editId="1DAE4EF8">
                <wp:simplePos x="0" y="0"/>
                <wp:positionH relativeFrom="column">
                  <wp:posOffset>1782445</wp:posOffset>
                </wp:positionH>
                <wp:positionV relativeFrom="paragraph">
                  <wp:posOffset>352615</wp:posOffset>
                </wp:positionV>
                <wp:extent cx="352425" cy="0"/>
                <wp:effectExtent l="0" t="0" r="15875" b="12700"/>
                <wp:wrapNone/>
                <wp:docPr id="90803371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4F3819" id="Straight Connector 4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35pt,27.75pt" to="168.1pt,2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" strokecolor="black [3213]" strokeweight="1pt">
                <v:stroke joinstyle="miter"/>
              </v:line>
            </w:pict>
          </mc:Fallback>
        </mc:AlternateContent>
      </w:r>
      <w:r w:rsidR="006024D5" w:rsidRPr="0042017F">
        <w:rPr>
          <w:rFonts w:eastAsia="Arial"/>
          <w:color w:val="000000"/>
          <w:sz w:val="24"/>
        </w:rPr>
        <w:t xml:space="preserve">I have transferred </w:t>
      </w:r>
      <w:r w:rsidR="006024D5" w:rsidRPr="0042017F">
        <w:rPr>
          <w:bCs/>
          <w:sz w:val="24"/>
        </w:rPr>
        <w:t xml:space="preserve">£ </w:t>
      </w:r>
      <w:r w:rsidR="00CD12F5" w:rsidRPr="0042017F">
        <w:rPr>
          <w:b/>
          <w:bCs/>
          <w:color w:val="4E48B8"/>
          <w:sz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CD12F5" w:rsidRPr="0042017F">
        <w:rPr>
          <w:b/>
          <w:bCs/>
          <w:color w:val="4E48B8"/>
          <w:sz w:val="28"/>
        </w:rPr>
        <w:instrText xml:space="preserve"> FORMTEXT </w:instrText>
      </w:r>
      <w:r w:rsidR="00CD12F5" w:rsidRPr="00747DCD">
        <w:rPr>
          <w:b/>
          <w:bCs/>
          <w:color w:val="4E48B8"/>
          <w:sz w:val="28"/>
        </w:rPr>
      </w:r>
      <w:r w:rsidR="00CD12F5" w:rsidRPr="0042017F">
        <w:rPr>
          <w:b/>
          <w:bCs/>
          <w:color w:val="4E48B8"/>
          <w:sz w:val="28"/>
        </w:rPr>
        <w:fldChar w:fldCharType="separate"/>
      </w:r>
      <w:r w:rsidR="0042017F">
        <w:rPr>
          <w:b/>
          <w:bCs/>
          <w:color w:val="4E48B8"/>
          <w:sz w:val="28"/>
        </w:rPr>
        <w:t> </w:t>
      </w:r>
      <w:r w:rsidR="0042017F">
        <w:rPr>
          <w:b/>
          <w:bCs/>
          <w:color w:val="4E48B8"/>
          <w:sz w:val="28"/>
        </w:rPr>
        <w:t> </w:t>
      </w:r>
      <w:r w:rsidR="0042017F">
        <w:rPr>
          <w:b/>
          <w:bCs/>
          <w:color w:val="4E48B8"/>
          <w:sz w:val="28"/>
        </w:rPr>
        <w:t> </w:t>
      </w:r>
      <w:r w:rsidR="00CD12F5" w:rsidRPr="0042017F">
        <w:rPr>
          <w:b/>
          <w:bCs/>
          <w:color w:val="4E48B8"/>
          <w:sz w:val="28"/>
        </w:rPr>
        <w:fldChar w:fldCharType="end"/>
      </w:r>
      <w:r w:rsidR="006024D5" w:rsidRPr="0042017F">
        <w:rPr>
          <w:bCs/>
          <w:color w:val="4E48B8"/>
          <w:sz w:val="24"/>
        </w:rPr>
        <w:tab/>
      </w:r>
      <w:r w:rsidR="006024D5" w:rsidRPr="0042017F">
        <w:rPr>
          <w:bCs/>
          <w:sz w:val="24"/>
        </w:rPr>
        <w:t>to the Haslemere Festival bank account.</w:t>
      </w:r>
    </w:p>
    <w:p w14:paraId="6DD8EF0A" w14:textId="48DAE537" w:rsidR="006024D5" w:rsidRPr="00747DCD" w:rsidRDefault="00C460A2" w:rsidP="006024D5">
      <w:pPr>
        <w:pStyle w:val="BodyText"/>
        <w:numPr>
          <w:ilvl w:val="0"/>
          <w:numId w:val="4"/>
        </w:numPr>
        <w:tabs>
          <w:tab w:val="left" w:pos="5236"/>
        </w:tabs>
        <w:spacing w:before="240"/>
        <w:ind w:left="709" w:hanging="425"/>
        <w:jc w:val="left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5E3A6A" wp14:editId="70D60BED">
                <wp:simplePos x="0" y="0"/>
                <wp:positionH relativeFrom="column">
                  <wp:posOffset>2885440</wp:posOffset>
                </wp:positionH>
                <wp:positionV relativeFrom="paragraph">
                  <wp:posOffset>352615</wp:posOffset>
                </wp:positionV>
                <wp:extent cx="352425" cy="0"/>
                <wp:effectExtent l="0" t="0" r="15875" b="12700"/>
                <wp:wrapNone/>
                <wp:docPr id="178580489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001376" id="Straight Connector 4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2pt,27.75pt" to="254.95pt,2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" strokecolor="black [3213]" strokeweight="1pt">
                <v:stroke joinstyle="miter"/>
              </v:line>
            </w:pict>
          </mc:Fallback>
        </mc:AlternateContent>
      </w:r>
      <w:r w:rsidR="006024D5" w:rsidRPr="00747DCD">
        <w:rPr>
          <w:bCs/>
          <w:noProof/>
          <w:sz w:val="24"/>
        </w:rPr>
        <w:t>Please find enclosed a cheque for</w:t>
      </w:r>
      <w:r w:rsidR="006024D5" w:rsidRPr="00747DCD">
        <w:rPr>
          <w:bCs/>
          <w:sz w:val="24"/>
        </w:rPr>
        <w:t xml:space="preserve"> £ </w:t>
      </w:r>
      <w:r w:rsidR="00747DCD" w:rsidRPr="00747DCD">
        <w:rPr>
          <w:b/>
          <w:bCs/>
          <w:color w:val="4E48B8"/>
          <w:sz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747DCD" w:rsidRPr="00747DCD">
        <w:rPr>
          <w:b/>
          <w:bCs/>
          <w:color w:val="4E48B8"/>
          <w:sz w:val="28"/>
        </w:rPr>
        <w:instrText xml:space="preserve"> FORMTEXT </w:instrText>
      </w:r>
      <w:r w:rsidR="00747DCD" w:rsidRPr="00747DCD">
        <w:rPr>
          <w:b/>
          <w:bCs/>
          <w:color w:val="4E48B8"/>
          <w:sz w:val="28"/>
        </w:rPr>
      </w:r>
      <w:r w:rsidR="00747DCD" w:rsidRPr="00747DCD">
        <w:rPr>
          <w:b/>
          <w:bCs/>
          <w:color w:val="4E48B8"/>
          <w:sz w:val="28"/>
        </w:rPr>
        <w:fldChar w:fldCharType="separate"/>
      </w:r>
      <w:r w:rsidR="00000422">
        <w:rPr>
          <w:b/>
          <w:bCs/>
          <w:color w:val="4E48B8"/>
          <w:sz w:val="28"/>
        </w:rPr>
        <w:t> </w:t>
      </w:r>
      <w:r w:rsidR="00000422">
        <w:rPr>
          <w:b/>
          <w:bCs/>
          <w:color w:val="4E48B8"/>
          <w:sz w:val="28"/>
        </w:rPr>
        <w:t> </w:t>
      </w:r>
      <w:r w:rsidR="00000422">
        <w:rPr>
          <w:b/>
          <w:bCs/>
          <w:color w:val="4E48B8"/>
          <w:sz w:val="28"/>
        </w:rPr>
        <w:t> </w:t>
      </w:r>
      <w:r w:rsidR="00747DCD" w:rsidRPr="00747DCD">
        <w:rPr>
          <w:b/>
          <w:bCs/>
          <w:color w:val="4E48B8"/>
          <w:sz w:val="28"/>
        </w:rPr>
        <w:fldChar w:fldCharType="end"/>
      </w:r>
      <w:r w:rsidR="006024D5" w:rsidRPr="00747DCD">
        <w:rPr>
          <w:bCs/>
          <w:color w:val="4E48B8"/>
          <w:sz w:val="24"/>
        </w:rPr>
        <w:tab/>
      </w:r>
      <w:r w:rsidR="006024D5" w:rsidRPr="00747DCD">
        <w:rPr>
          <w:bCs/>
          <w:sz w:val="24"/>
        </w:rPr>
        <w:t>made payable to Haslemere Festival.</w:t>
      </w:r>
    </w:p>
    <w:p w14:paraId="365739D0" w14:textId="3EB8403E" w:rsidR="006024D5" w:rsidRDefault="00C460A2" w:rsidP="006024D5">
      <w:pPr>
        <w:pStyle w:val="BodyText"/>
        <w:numPr>
          <w:ilvl w:val="0"/>
          <w:numId w:val="4"/>
        </w:numPr>
        <w:tabs>
          <w:tab w:val="left" w:pos="5250"/>
        </w:tabs>
        <w:spacing w:before="240"/>
        <w:ind w:left="709" w:hanging="425"/>
        <w:jc w:val="left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6587D5" wp14:editId="001F6DF0">
                <wp:simplePos x="0" y="0"/>
                <wp:positionH relativeFrom="column">
                  <wp:posOffset>2885440</wp:posOffset>
                </wp:positionH>
                <wp:positionV relativeFrom="paragraph">
                  <wp:posOffset>353250</wp:posOffset>
                </wp:positionV>
                <wp:extent cx="352425" cy="0"/>
                <wp:effectExtent l="0" t="0" r="15875" b="12700"/>
                <wp:wrapNone/>
                <wp:docPr id="5090171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83B15B" id="Straight Connector 4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2pt,27.8pt" to="254.95pt,2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" strokecolor="black [3213]" strokeweight="1pt">
                <v:stroke joinstyle="miter"/>
              </v:line>
            </w:pict>
          </mc:Fallback>
        </mc:AlternateContent>
      </w:r>
      <w:r w:rsidR="006024D5">
        <w:rPr>
          <w:bCs/>
          <w:sz w:val="24"/>
        </w:rPr>
        <w:t>I have set up a</w:t>
      </w:r>
      <w:r w:rsidR="006024D5" w:rsidRPr="00EE1A7D">
        <w:rPr>
          <w:bCs/>
          <w:sz w:val="24"/>
        </w:rPr>
        <w:t xml:space="preserve"> Standing Order </w:t>
      </w:r>
      <w:r w:rsidR="006024D5">
        <w:rPr>
          <w:bCs/>
          <w:sz w:val="24"/>
        </w:rPr>
        <w:t xml:space="preserve">for £ </w:t>
      </w:r>
      <w:r w:rsidR="00747DCD" w:rsidRPr="00747DCD">
        <w:rPr>
          <w:b/>
          <w:bCs/>
          <w:color w:val="4E48B8"/>
          <w:sz w:val="28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5" w:name="Text1"/>
      <w:r w:rsidR="00747DCD" w:rsidRPr="00747DCD">
        <w:rPr>
          <w:b/>
          <w:bCs/>
          <w:color w:val="4E48B8"/>
          <w:sz w:val="28"/>
        </w:rPr>
        <w:instrText xml:space="preserve"> FORMTEXT </w:instrText>
      </w:r>
      <w:r w:rsidR="00747DCD" w:rsidRPr="00747DCD">
        <w:rPr>
          <w:b/>
          <w:bCs/>
          <w:color w:val="4E48B8"/>
          <w:sz w:val="28"/>
        </w:rPr>
      </w:r>
      <w:r w:rsidR="00747DCD" w:rsidRPr="00747DCD">
        <w:rPr>
          <w:b/>
          <w:bCs/>
          <w:color w:val="4E48B8"/>
          <w:sz w:val="28"/>
        </w:rPr>
        <w:fldChar w:fldCharType="separate"/>
      </w:r>
      <w:r w:rsidR="00000422">
        <w:rPr>
          <w:b/>
          <w:bCs/>
          <w:color w:val="4E48B8"/>
          <w:sz w:val="28"/>
        </w:rPr>
        <w:t> </w:t>
      </w:r>
      <w:r w:rsidR="00000422">
        <w:rPr>
          <w:b/>
          <w:bCs/>
          <w:color w:val="4E48B8"/>
          <w:sz w:val="28"/>
        </w:rPr>
        <w:t> </w:t>
      </w:r>
      <w:r w:rsidR="00000422">
        <w:rPr>
          <w:b/>
          <w:bCs/>
          <w:color w:val="4E48B8"/>
          <w:sz w:val="28"/>
        </w:rPr>
        <w:t> </w:t>
      </w:r>
      <w:r w:rsidR="00747DCD" w:rsidRPr="00747DCD">
        <w:rPr>
          <w:b/>
          <w:bCs/>
          <w:color w:val="4E48B8"/>
          <w:sz w:val="28"/>
        </w:rPr>
        <w:fldChar w:fldCharType="end"/>
      </w:r>
      <w:bookmarkEnd w:id="5"/>
      <w:r w:rsidR="006024D5" w:rsidRPr="002E0DF1">
        <w:rPr>
          <w:bCs/>
          <w:color w:val="4E48B8"/>
          <w:sz w:val="24"/>
        </w:rPr>
        <w:tab/>
      </w:r>
      <w:r w:rsidR="006024D5" w:rsidRPr="00EE1A7D">
        <w:rPr>
          <w:bCs/>
          <w:sz w:val="24"/>
        </w:rPr>
        <w:t>(£20 suggested</w:t>
      </w:r>
      <w:r w:rsidR="006024D5">
        <w:rPr>
          <w:bCs/>
          <w:sz w:val="24"/>
        </w:rPr>
        <w:t>)</w:t>
      </w:r>
      <w:r w:rsidR="006024D5" w:rsidRPr="00EE1A7D">
        <w:rPr>
          <w:bCs/>
          <w:sz w:val="24"/>
        </w:rPr>
        <w:t xml:space="preserve"> directly with </w:t>
      </w:r>
      <w:r w:rsidR="006024D5">
        <w:rPr>
          <w:bCs/>
          <w:sz w:val="24"/>
        </w:rPr>
        <w:t>my b</w:t>
      </w:r>
      <w:r w:rsidR="006024D5" w:rsidRPr="00EE1A7D">
        <w:rPr>
          <w:bCs/>
          <w:sz w:val="24"/>
        </w:rPr>
        <w:t>ank</w:t>
      </w:r>
      <w:r w:rsidR="006024D5">
        <w:rPr>
          <w:bCs/>
          <w:sz w:val="24"/>
        </w:rPr>
        <w:t xml:space="preserve"> and have instructed my bank to pay now and in future on 1st February each year.</w:t>
      </w:r>
    </w:p>
    <w:p w14:paraId="3B9960AD" w14:textId="42F7A37B" w:rsidR="006024D5" w:rsidRDefault="006024D5" w:rsidP="006024D5">
      <w:pPr>
        <w:pStyle w:val="BodyText"/>
        <w:spacing w:before="240"/>
        <w:ind w:left="709" w:hanging="425"/>
        <w:jc w:val="left"/>
        <w:rPr>
          <w:bCs/>
          <w:sz w:val="24"/>
        </w:rPr>
      </w:pPr>
      <w:r w:rsidRPr="00747DCD"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"/>
      <w:r w:rsidRPr="00747DCD">
        <w:rPr>
          <w:bCs/>
          <w:sz w:val="24"/>
        </w:rPr>
        <w:instrText xml:space="preserve"> FORMCHECKBOX </w:instrText>
      </w:r>
      <w:r w:rsidR="00000422" w:rsidRPr="00747DCD">
        <w:rPr>
          <w:bCs/>
          <w:sz w:val="24"/>
        </w:rPr>
      </w:r>
      <w:r w:rsidRPr="00747DCD">
        <w:rPr>
          <w:bCs/>
          <w:sz w:val="24"/>
        </w:rPr>
        <w:fldChar w:fldCharType="separate"/>
      </w:r>
      <w:r w:rsidRPr="00747DCD">
        <w:rPr>
          <w:bCs/>
          <w:sz w:val="24"/>
        </w:rPr>
        <w:fldChar w:fldCharType="end"/>
      </w:r>
      <w:bookmarkEnd w:id="6"/>
      <w:r>
        <w:rPr>
          <w:bCs/>
          <w:sz w:val="24"/>
        </w:rPr>
        <w:tab/>
      </w:r>
      <w:r w:rsidRPr="00EE1A7D">
        <w:rPr>
          <w:bCs/>
          <w:sz w:val="24"/>
        </w:rPr>
        <w:t>I would</w:t>
      </w:r>
      <w:r>
        <w:rPr>
          <w:bCs/>
          <w:sz w:val="24"/>
        </w:rPr>
        <w:t xml:space="preserve"> </w:t>
      </w:r>
      <w:r w:rsidRPr="00EE1A7D">
        <w:rPr>
          <w:bCs/>
          <w:sz w:val="24"/>
        </w:rPr>
        <w:t xml:space="preserve">like the </w:t>
      </w:r>
      <w:r>
        <w:rPr>
          <w:bCs/>
          <w:sz w:val="24"/>
        </w:rPr>
        <w:t xml:space="preserve">Haslemere Festival </w:t>
      </w:r>
      <w:r w:rsidRPr="00EE1A7D">
        <w:rPr>
          <w:bCs/>
          <w:sz w:val="24"/>
        </w:rPr>
        <w:t xml:space="preserve">charity to benefit from Gift Aid and have signed the </w:t>
      </w:r>
      <w:r>
        <w:rPr>
          <w:bCs/>
          <w:sz w:val="24"/>
        </w:rPr>
        <w:t>Gift Aid Declaration</w:t>
      </w:r>
      <w:r w:rsidRPr="00EE1A7D">
        <w:rPr>
          <w:bCs/>
          <w:sz w:val="24"/>
        </w:rPr>
        <w:t xml:space="preserve"> form </w:t>
      </w:r>
      <w:r w:rsidR="00F85A2E">
        <w:rPr>
          <w:bCs/>
          <w:sz w:val="24"/>
        </w:rPr>
        <w:t>below</w:t>
      </w:r>
      <w:r w:rsidRPr="00EE1A7D">
        <w:rPr>
          <w:bCs/>
          <w:sz w:val="24"/>
        </w:rPr>
        <w:t>.</w:t>
      </w:r>
    </w:p>
    <w:p w14:paraId="29457A2C" w14:textId="198487D5" w:rsidR="006A5F4F" w:rsidRPr="008E5639" w:rsidRDefault="001E5521" w:rsidP="008E5639">
      <w:pPr>
        <w:pStyle w:val="BodyText"/>
        <w:tabs>
          <w:tab w:val="left" w:pos="1701"/>
        </w:tabs>
        <w:spacing w:before="240"/>
        <w:jc w:val="left"/>
        <w:rPr>
          <w:bCs/>
          <w:sz w:val="24"/>
        </w:rPr>
      </w:pPr>
      <w:r w:rsidRPr="001E5521">
        <w:rPr>
          <w:bCs/>
          <w:sz w:val="24"/>
        </w:rPr>
        <w:t>*</w:t>
      </w:r>
      <w:r>
        <w:rPr>
          <w:bCs/>
          <w:sz w:val="24"/>
        </w:rPr>
        <w:t xml:space="preserve"> </w:t>
      </w:r>
      <w:r w:rsidR="008E5639" w:rsidRPr="00EE1A7D">
        <w:rPr>
          <w:bCs/>
          <w:sz w:val="24"/>
        </w:rPr>
        <w:t>Donations over £100 will be recognised in the programme of events unless the donor wishes to remain anonymous</w:t>
      </w:r>
    </w:p>
    <w:p w14:paraId="696CADDE" w14:textId="2174D391" w:rsidR="006A5F4F" w:rsidRPr="00EE1A7D" w:rsidRDefault="008E5639" w:rsidP="00C460A2">
      <w:pPr>
        <w:pStyle w:val="BodyText"/>
        <w:spacing w:before="480"/>
        <w:rPr>
          <w:b/>
          <w:sz w:val="24"/>
        </w:rPr>
      </w:pPr>
      <w:r w:rsidRPr="00EE1A7D">
        <w:rPr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4946AA" wp14:editId="40FA18C3">
                <wp:simplePos x="0" y="0"/>
                <wp:positionH relativeFrom="column">
                  <wp:posOffset>-5080</wp:posOffset>
                </wp:positionH>
                <wp:positionV relativeFrom="paragraph">
                  <wp:posOffset>145756</wp:posOffset>
                </wp:positionV>
                <wp:extent cx="6042660" cy="0"/>
                <wp:effectExtent l="0" t="0" r="15240" b="12700"/>
                <wp:wrapNone/>
                <wp:docPr id="8190861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42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1C6F1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1.5pt" to="475.4pt,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">
                <o:lock v:ext="edit" shapetype="f"/>
              </v:line>
            </w:pict>
          </mc:Fallback>
        </mc:AlternateContent>
      </w:r>
      <w:r w:rsidR="006A5F4F" w:rsidRPr="00EE1A7D">
        <w:rPr>
          <w:b/>
          <w:sz w:val="24"/>
        </w:rPr>
        <w:t>GIFT</w:t>
      </w:r>
      <w:r w:rsidR="00087C46">
        <w:rPr>
          <w:b/>
          <w:sz w:val="24"/>
        </w:rPr>
        <w:t xml:space="preserve"> </w:t>
      </w:r>
      <w:r w:rsidR="006A5F4F" w:rsidRPr="00EE1A7D">
        <w:rPr>
          <w:b/>
          <w:sz w:val="24"/>
        </w:rPr>
        <w:t>AID DECLARATION</w:t>
      </w:r>
    </w:p>
    <w:p w14:paraId="331275D3" w14:textId="6EF84F73" w:rsidR="00F55A92" w:rsidRDefault="006A5F4F" w:rsidP="001E5521">
      <w:pPr>
        <w:pStyle w:val="BodyText"/>
        <w:spacing w:before="240"/>
        <w:jc w:val="left"/>
        <w:rPr>
          <w:bCs/>
          <w:sz w:val="24"/>
        </w:rPr>
      </w:pPr>
      <w:r w:rsidRPr="00EE1A7D">
        <w:rPr>
          <w:bCs/>
          <w:sz w:val="24"/>
        </w:rPr>
        <w:t xml:space="preserve">I would like Haslemere Festival charity to benefit from Gift Aid from any donations I have made </w:t>
      </w:r>
      <w:r w:rsidR="001E5521">
        <w:rPr>
          <w:bCs/>
          <w:sz w:val="24"/>
        </w:rPr>
        <w:t xml:space="preserve">to Haslemere Festival </w:t>
      </w:r>
      <w:r w:rsidRPr="00EE1A7D">
        <w:rPr>
          <w:bCs/>
          <w:sz w:val="24"/>
        </w:rPr>
        <w:t>in the last 6 years and may make in the future and confirm that I pay an amount of income or capital gains tax at least equal to the amount of tax reclaimed on all my charitable donations. I understand that other taxes such as VAT and Council Tax do not qualify. I understand the charity will reclaim 25p of tax on every £1 that I have given.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1284"/>
        <w:gridCol w:w="4245"/>
        <w:gridCol w:w="2693"/>
      </w:tblGrid>
      <w:tr w:rsidR="00F55A92" w:rsidRPr="006024D5" w14:paraId="4E921E04" w14:textId="7185E44E" w:rsidTr="00747DCD">
        <w:trPr>
          <w:cantSplit/>
          <w:trHeight w:hRule="exact" w:val="5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7E396A3D" w14:textId="7176A080" w:rsidR="00F55A92" w:rsidRPr="006024D5" w:rsidRDefault="00F55A92" w:rsidP="00E97634">
            <w:pPr>
              <w:pStyle w:val="Footer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7BAD9DF8" w14:textId="273032B7" w:rsidR="00F55A92" w:rsidRPr="00747DCD" w:rsidRDefault="00680A02" w:rsidP="0042017F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747DCD">
              <w:rPr>
                <w:rFonts w:ascii="Arial" w:hAnsi="Arial" w:cs="Arial"/>
                <w:b/>
                <w:color w:val="4E48B8"/>
                <w:sz w:val="28"/>
              </w:rPr>
              <w:instrText xml:space="preserve"> FORMTEXT </w:instrText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separate"/>
            </w:r>
            <w:r w:rsidR="0042017F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42017F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42017F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42017F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="0042017F">
              <w:rPr>
                <w:rFonts w:ascii="Arial" w:hAnsi="Arial" w:cs="Arial"/>
                <w:b/>
                <w:color w:val="4E48B8"/>
                <w:sz w:val="28"/>
              </w:rPr>
              <w:t> </w:t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end"/>
            </w:r>
            <w:bookmarkEnd w:id="7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38947F85" w14:textId="2EA9F76F" w:rsidR="00F55A92" w:rsidRPr="006024D5" w:rsidRDefault="00F55A92" w:rsidP="00680A02">
            <w:pPr>
              <w:pStyle w:val="Footer"/>
              <w:ind w:left="284" w:hanging="284"/>
              <w:rPr>
                <w:rFonts w:ascii="Arial" w:hAnsi="Arial" w:cs="Arial"/>
              </w:rPr>
            </w:pPr>
            <w:r w:rsidRPr="00F55A92">
              <w:rPr>
                <w:rFonts w:ascii="Arial" w:hAnsi="Arial" w:cs="Arial"/>
              </w:rPr>
              <w:t>(Type or sign name)</w:t>
            </w:r>
          </w:p>
        </w:tc>
      </w:tr>
      <w:tr w:rsidR="00F55A92" w:rsidRPr="006024D5" w14:paraId="3935989E" w14:textId="33ECDC78" w:rsidTr="00747DCD">
        <w:trPr>
          <w:cantSplit/>
          <w:trHeight w:hRule="exact" w:val="5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647E0014" w14:textId="15BB6453" w:rsidR="00F55A92" w:rsidRPr="006024D5" w:rsidRDefault="00F55A92" w:rsidP="00E97634">
            <w:pPr>
              <w:pStyle w:val="Footer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Pr="006024D5">
              <w:rPr>
                <w:rFonts w:ascii="Arial" w:hAnsi="Arial" w:cs="Arial"/>
              </w:rPr>
              <w:t>:</w:t>
            </w:r>
          </w:p>
        </w:tc>
        <w:tc>
          <w:tcPr>
            <w:tcW w:w="4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bottom w:w="57" w:type="dxa"/>
              <w:right w:w="0" w:type="dxa"/>
            </w:tcMar>
            <w:vAlign w:val="bottom"/>
          </w:tcPr>
          <w:p w14:paraId="50D5E817" w14:textId="6B4A7F18" w:rsidR="00F55A92" w:rsidRPr="00747DCD" w:rsidRDefault="00680A02" w:rsidP="00E97634">
            <w:pPr>
              <w:pStyle w:val="Footer"/>
              <w:ind w:left="284" w:hanging="284"/>
              <w:rPr>
                <w:rFonts w:ascii="Arial" w:hAnsi="Arial" w:cs="Arial"/>
                <w:b/>
                <w:color w:val="4E48B8"/>
                <w:sz w:val="28"/>
              </w:rPr>
            </w:pPr>
            <w:r w:rsidRPr="002E0DF1">
              <w:rPr>
                <w:rFonts w:ascii="Arial" w:hAnsi="Arial" w:cs="Arial"/>
                <w:color w:val="4E48B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2E0DF1">
              <w:rPr>
                <w:rFonts w:ascii="Arial" w:hAnsi="Arial" w:cs="Arial"/>
                <w:color w:val="4E48B8"/>
              </w:rPr>
              <w:instrText xml:space="preserve"> FORMTEXT </w:instrText>
            </w:r>
            <w:r w:rsidRPr="002E0DF1">
              <w:rPr>
                <w:rFonts w:ascii="Arial" w:hAnsi="Arial" w:cs="Arial"/>
                <w:color w:val="4E48B8"/>
              </w:rPr>
            </w:r>
            <w:r w:rsidRPr="002E0DF1">
              <w:rPr>
                <w:rFonts w:ascii="Arial" w:hAnsi="Arial" w:cs="Arial"/>
                <w:color w:val="4E48B8"/>
              </w:rPr>
              <w:fldChar w:fldCharType="separate"/>
            </w:r>
            <w:r w:rsidR="00000422">
              <w:rPr>
                <w:rFonts w:ascii="Arial" w:hAnsi="Arial" w:cs="Arial"/>
                <w:color w:val="4E48B8"/>
              </w:rPr>
              <w:t> </w:t>
            </w:r>
            <w:r w:rsidR="00000422">
              <w:rPr>
                <w:rFonts w:ascii="Arial" w:hAnsi="Arial" w:cs="Arial"/>
                <w:color w:val="4E48B8"/>
              </w:rPr>
              <w:t> </w:t>
            </w:r>
            <w:r w:rsidR="00000422">
              <w:rPr>
                <w:rFonts w:ascii="Arial" w:hAnsi="Arial" w:cs="Arial"/>
                <w:color w:val="4E48B8"/>
              </w:rPr>
              <w:t> </w:t>
            </w:r>
            <w:r w:rsidR="00000422">
              <w:rPr>
                <w:rFonts w:ascii="Arial" w:hAnsi="Arial" w:cs="Arial"/>
                <w:color w:val="4E48B8"/>
              </w:rPr>
              <w:t> </w:t>
            </w:r>
            <w:r w:rsidR="00000422">
              <w:rPr>
                <w:rFonts w:ascii="Arial" w:hAnsi="Arial" w:cs="Arial"/>
                <w:color w:val="4E48B8"/>
              </w:rPr>
              <w:t> </w:t>
            </w:r>
            <w:r w:rsidRPr="00747DCD">
              <w:rPr>
                <w:rFonts w:ascii="Arial" w:hAnsi="Arial" w:cs="Arial"/>
                <w:b/>
                <w:color w:val="4E48B8"/>
                <w:sz w:val="28"/>
              </w:rPr>
              <w:fldChar w:fldCharType="end"/>
            </w:r>
            <w:bookmarkEnd w:id="8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20D2C88E" w14:textId="77777777" w:rsidR="00F55A92" w:rsidRPr="006024D5" w:rsidRDefault="00F55A92" w:rsidP="00680A02">
            <w:pPr>
              <w:pStyle w:val="Footer"/>
              <w:ind w:left="284" w:hanging="284"/>
              <w:rPr>
                <w:rFonts w:ascii="Arial" w:hAnsi="Arial" w:cs="Arial"/>
              </w:rPr>
            </w:pPr>
          </w:p>
        </w:tc>
      </w:tr>
    </w:tbl>
    <w:p w14:paraId="0FB8C6BD" w14:textId="267E6DE1" w:rsidR="00EE1A7D" w:rsidRDefault="006A5F4F" w:rsidP="00C460A2">
      <w:pPr>
        <w:pStyle w:val="BodyText"/>
        <w:spacing w:before="360"/>
        <w:rPr>
          <w:b/>
          <w:bCs/>
          <w:sz w:val="24"/>
        </w:rPr>
      </w:pPr>
      <w:r w:rsidRPr="00EE1A7D">
        <w:rPr>
          <w:b/>
          <w:bCs/>
          <w:sz w:val="24"/>
        </w:rPr>
        <w:t xml:space="preserve">Please return this form </w:t>
      </w:r>
      <w:r w:rsidR="00EE1A7D">
        <w:rPr>
          <w:b/>
          <w:bCs/>
          <w:sz w:val="24"/>
        </w:rPr>
        <w:t xml:space="preserve">(email is fine) </w:t>
      </w:r>
      <w:r w:rsidRPr="00EE1A7D">
        <w:rPr>
          <w:b/>
          <w:bCs/>
          <w:sz w:val="24"/>
        </w:rPr>
        <w:t xml:space="preserve">to </w:t>
      </w:r>
      <w:r w:rsidR="002E30F4">
        <w:rPr>
          <w:b/>
          <w:bCs/>
          <w:sz w:val="24"/>
        </w:rPr>
        <w:br/>
      </w:r>
      <w:r w:rsidR="002E30F4" w:rsidRPr="004F46A9">
        <w:rPr>
          <w:b/>
          <w:bCs/>
          <w:sz w:val="24"/>
        </w:rPr>
        <w:t xml:space="preserve"> </w:t>
      </w:r>
      <w:hyperlink r:id="rId7" w:history="1">
        <w:r w:rsidR="002E30F4" w:rsidRPr="004F46A9">
          <w:rPr>
            <w:rStyle w:val="Hyperlink"/>
            <w:rFonts w:ascii="Arial" w:hAnsi="Arial" w:cs="Arial"/>
            <w:b/>
            <w:bCs/>
            <w:color w:val="auto"/>
            <w:sz w:val="24"/>
            <w:u w:val="none"/>
          </w:rPr>
          <w:t>donaldson@haslemere.com</w:t>
        </w:r>
      </w:hyperlink>
      <w:r w:rsidR="002E30F4">
        <w:rPr>
          <w:b/>
          <w:bCs/>
          <w:sz w:val="24"/>
        </w:rPr>
        <w:t xml:space="preserve"> or</w:t>
      </w:r>
      <w:r w:rsidRPr="00EE1A7D">
        <w:rPr>
          <w:b/>
          <w:bCs/>
          <w:sz w:val="24"/>
        </w:rPr>
        <w:br/>
        <w:t>Hamish Donaldson, Edgecombe, Hill Road, Haslemere, GU27 2JN 01428 644473</w:t>
      </w:r>
    </w:p>
    <w:p w14:paraId="3EACF4D0" w14:textId="77777777" w:rsidR="00EE1A7D" w:rsidRPr="00EE1A7D" w:rsidRDefault="00EE1A7D" w:rsidP="006A5F4F">
      <w:pPr>
        <w:pStyle w:val="BodyText"/>
        <w:jc w:val="left"/>
        <w:rPr>
          <w:b/>
          <w:bCs/>
          <w:sz w:val="24"/>
        </w:rPr>
      </w:pPr>
    </w:p>
    <w:p w14:paraId="0C38933A" w14:textId="77777777" w:rsidR="006A5F4F" w:rsidRPr="00EE1A7D" w:rsidRDefault="00EE1A7D" w:rsidP="006A5F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Haslemere Festival</w:t>
      </w:r>
    </w:p>
    <w:p w14:paraId="7174CC5E" w14:textId="77777777" w:rsidR="00EE1A7D" w:rsidRPr="00EE1A7D" w:rsidRDefault="00EE1A7D" w:rsidP="00EE1A7D">
      <w:pPr>
        <w:jc w:val="center"/>
        <w:rPr>
          <w:rFonts w:ascii="Arial" w:hAnsi="Arial" w:cs="Arial"/>
        </w:rPr>
      </w:pPr>
      <w:r w:rsidRPr="00EE1A7D">
        <w:rPr>
          <w:rFonts w:ascii="Arial" w:hAnsi="Arial" w:cs="Arial"/>
        </w:rPr>
        <w:t>Registered Charity No 1104757</w:t>
      </w:r>
    </w:p>
    <w:p w14:paraId="6B0685C9" w14:textId="0BD9E7CC" w:rsidR="006024D5" w:rsidRDefault="00EE1A7D" w:rsidP="002C620E">
      <w:pPr>
        <w:pStyle w:val="Footer"/>
        <w:jc w:val="center"/>
        <w:rPr>
          <w:rFonts w:ascii="Arial" w:hAnsi="Arial" w:cs="Arial"/>
        </w:rPr>
      </w:pPr>
      <w:r w:rsidRPr="00EE1A7D">
        <w:rPr>
          <w:rFonts w:ascii="Arial" w:hAnsi="Arial" w:cs="Arial"/>
        </w:rPr>
        <w:t>Company Number: 04918368 limited by guarantee</w:t>
      </w:r>
    </w:p>
    <w:sectPr w:rsidR="006024D5" w:rsidSect="0088576D">
      <w:pgSz w:w="11906" w:h="16838" w:code="9"/>
      <w:pgMar w:top="713" w:right="990" w:bottom="567" w:left="1135" w:header="706" w:footer="619" w:gutter="0"/>
      <w:cols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84BA" w14:textId="77777777" w:rsidR="00DA3AD6" w:rsidRDefault="00DA3AD6">
      <w:r>
        <w:separator/>
      </w:r>
    </w:p>
  </w:endnote>
  <w:endnote w:type="continuationSeparator" w:id="0">
    <w:p w14:paraId="65958D44" w14:textId="77777777" w:rsidR="00DA3AD6" w:rsidRDefault="00DA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encil Std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B24E" w14:textId="77777777" w:rsidR="00DA3AD6" w:rsidRDefault="00DA3AD6">
      <w:r>
        <w:separator/>
      </w:r>
    </w:p>
  </w:footnote>
  <w:footnote w:type="continuationSeparator" w:id="0">
    <w:p w14:paraId="5F89AB27" w14:textId="77777777" w:rsidR="00DA3AD6" w:rsidRDefault="00DA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469"/>
    <w:multiLevelType w:val="hybridMultilevel"/>
    <w:tmpl w:val="A2E22E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7C24"/>
    <w:multiLevelType w:val="hybridMultilevel"/>
    <w:tmpl w:val="950EA5CA"/>
    <w:lvl w:ilvl="0" w:tplc="92A2E32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92A2E32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90C76"/>
    <w:multiLevelType w:val="hybridMultilevel"/>
    <w:tmpl w:val="EDD22BA2"/>
    <w:lvl w:ilvl="0" w:tplc="46A8322E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512A0B"/>
    <w:multiLevelType w:val="hybridMultilevel"/>
    <w:tmpl w:val="7B60B6F2"/>
    <w:lvl w:ilvl="0" w:tplc="46A832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045D4"/>
    <w:multiLevelType w:val="hybridMultilevel"/>
    <w:tmpl w:val="2F1CA0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2762140">
    <w:abstractNumId w:val="4"/>
  </w:num>
  <w:num w:numId="2" w16cid:durableId="788159449">
    <w:abstractNumId w:val="0"/>
  </w:num>
  <w:num w:numId="3" w16cid:durableId="766344343">
    <w:abstractNumId w:val="1"/>
  </w:num>
  <w:num w:numId="4" w16cid:durableId="1303076947">
    <w:abstractNumId w:val="2"/>
  </w:num>
  <w:num w:numId="5" w16cid:durableId="1017000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forms" w:enforcement="1"/>
  <w:defaultTabStop w:val="720"/>
  <w:doNotHyphenateCaps/>
  <w:drawingGridHorizontalSpacing w:val="12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ED"/>
    <w:rsid w:val="00000422"/>
    <w:rsid w:val="00006F65"/>
    <w:rsid w:val="00014E6A"/>
    <w:rsid w:val="00037DFC"/>
    <w:rsid w:val="00087C46"/>
    <w:rsid w:val="000A3120"/>
    <w:rsid w:val="000F60FA"/>
    <w:rsid w:val="001337C7"/>
    <w:rsid w:val="00160510"/>
    <w:rsid w:val="001738F1"/>
    <w:rsid w:val="001923AD"/>
    <w:rsid w:val="001E5521"/>
    <w:rsid w:val="00244E35"/>
    <w:rsid w:val="002C620E"/>
    <w:rsid w:val="002D6573"/>
    <w:rsid w:val="002E0DF1"/>
    <w:rsid w:val="002E30F4"/>
    <w:rsid w:val="003524AA"/>
    <w:rsid w:val="003570DD"/>
    <w:rsid w:val="00377194"/>
    <w:rsid w:val="003C1359"/>
    <w:rsid w:val="003F7BE8"/>
    <w:rsid w:val="0042017F"/>
    <w:rsid w:val="004358C3"/>
    <w:rsid w:val="004B6F1B"/>
    <w:rsid w:val="004D0006"/>
    <w:rsid w:val="004F46A9"/>
    <w:rsid w:val="00533677"/>
    <w:rsid w:val="00543569"/>
    <w:rsid w:val="00551FF7"/>
    <w:rsid w:val="005B43D7"/>
    <w:rsid w:val="005C4FFF"/>
    <w:rsid w:val="005D2438"/>
    <w:rsid w:val="005E38C0"/>
    <w:rsid w:val="006024D5"/>
    <w:rsid w:val="006201FA"/>
    <w:rsid w:val="00640E40"/>
    <w:rsid w:val="00652A41"/>
    <w:rsid w:val="00667DCF"/>
    <w:rsid w:val="00680A02"/>
    <w:rsid w:val="00684FD9"/>
    <w:rsid w:val="006A5F4F"/>
    <w:rsid w:val="006C2A8C"/>
    <w:rsid w:val="006E0A39"/>
    <w:rsid w:val="006E5109"/>
    <w:rsid w:val="00703C8A"/>
    <w:rsid w:val="00730633"/>
    <w:rsid w:val="00747DCD"/>
    <w:rsid w:val="00763857"/>
    <w:rsid w:val="007E2DC5"/>
    <w:rsid w:val="00800EE8"/>
    <w:rsid w:val="0080129D"/>
    <w:rsid w:val="00810FA0"/>
    <w:rsid w:val="008633FD"/>
    <w:rsid w:val="00864ADA"/>
    <w:rsid w:val="00877FEC"/>
    <w:rsid w:val="0088576D"/>
    <w:rsid w:val="00885CDE"/>
    <w:rsid w:val="008A4EBA"/>
    <w:rsid w:val="008E2975"/>
    <w:rsid w:val="008E5639"/>
    <w:rsid w:val="009178EF"/>
    <w:rsid w:val="00924B3C"/>
    <w:rsid w:val="0094584A"/>
    <w:rsid w:val="009608F3"/>
    <w:rsid w:val="009E3D6B"/>
    <w:rsid w:val="009F3A2D"/>
    <w:rsid w:val="00A35909"/>
    <w:rsid w:val="00A470D2"/>
    <w:rsid w:val="00A47343"/>
    <w:rsid w:val="00A560D8"/>
    <w:rsid w:val="00A75627"/>
    <w:rsid w:val="00AA7E2A"/>
    <w:rsid w:val="00AC2E14"/>
    <w:rsid w:val="00AD0B44"/>
    <w:rsid w:val="00AD1F4F"/>
    <w:rsid w:val="00AD7ED2"/>
    <w:rsid w:val="00AF0B7F"/>
    <w:rsid w:val="00B576EE"/>
    <w:rsid w:val="00B844DF"/>
    <w:rsid w:val="00BB0146"/>
    <w:rsid w:val="00C460A2"/>
    <w:rsid w:val="00C553B6"/>
    <w:rsid w:val="00C7342A"/>
    <w:rsid w:val="00CC2C1C"/>
    <w:rsid w:val="00CD12F5"/>
    <w:rsid w:val="00CF6824"/>
    <w:rsid w:val="00D16C13"/>
    <w:rsid w:val="00D25F8D"/>
    <w:rsid w:val="00D27A89"/>
    <w:rsid w:val="00D42347"/>
    <w:rsid w:val="00D445C9"/>
    <w:rsid w:val="00D4607C"/>
    <w:rsid w:val="00D820C8"/>
    <w:rsid w:val="00DA3AD6"/>
    <w:rsid w:val="00DF0815"/>
    <w:rsid w:val="00E02838"/>
    <w:rsid w:val="00E148ED"/>
    <w:rsid w:val="00E2748F"/>
    <w:rsid w:val="00E314DD"/>
    <w:rsid w:val="00E62FB7"/>
    <w:rsid w:val="00E6590F"/>
    <w:rsid w:val="00E8060E"/>
    <w:rsid w:val="00EB489E"/>
    <w:rsid w:val="00EE1A7D"/>
    <w:rsid w:val="00F55A92"/>
    <w:rsid w:val="00F85A2E"/>
    <w:rsid w:val="00FA39D5"/>
    <w:rsid w:val="00FD6F88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25D5EC"/>
  <w15:chartTrackingRefBased/>
  <w15:docId w15:val="{2C845EC1-2386-9F4C-9D78-9F29D906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2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5627"/>
    <w:pPr>
      <w:keepNext/>
      <w:jc w:val="center"/>
      <w:outlineLvl w:val="0"/>
    </w:pPr>
    <w:rPr>
      <w:rFonts w:ascii="Stencil Std" w:hAnsi="Stencil Std" w:cs="Arial"/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uiPriority w:val="99"/>
    <w:rsid w:val="00A75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A7562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semiHidden/>
    <w:rsid w:val="00A75627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rsid w:val="00A75627"/>
    <w:rPr>
      <w:rFonts w:ascii="Calibri" w:hAnsi="Calibri" w:cs="Times New Roman"/>
      <w:sz w:val="22"/>
      <w:szCs w:val="22"/>
      <w:lang w:eastAsia="en-US"/>
    </w:rPr>
  </w:style>
  <w:style w:type="character" w:styleId="Hyperlink">
    <w:name w:val="Hyperlink"/>
    <w:semiHidden/>
    <w:rsid w:val="00A75627"/>
    <w:rPr>
      <w:rFonts w:ascii="Times New Roman" w:hAnsi="Times New Roman" w:cs="Times New Roman"/>
      <w:color w:val="0000FF"/>
      <w:u w:val="single"/>
    </w:rPr>
  </w:style>
  <w:style w:type="paragraph" w:styleId="Footer">
    <w:name w:val="footer"/>
    <w:basedOn w:val="Normal"/>
    <w:rsid w:val="00A75627"/>
    <w:pPr>
      <w:tabs>
        <w:tab w:val="center" w:pos="4513"/>
        <w:tab w:val="right" w:pos="9026"/>
      </w:tabs>
    </w:pPr>
  </w:style>
  <w:style w:type="character" w:customStyle="1" w:styleId="FooterChar">
    <w:name w:val="Footer Char"/>
    <w:rsid w:val="00A75627"/>
    <w:rPr>
      <w:rFonts w:ascii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semiHidden/>
    <w:rsid w:val="00A75627"/>
    <w:rPr>
      <w:color w:val="800080"/>
      <w:u w:val="single"/>
    </w:rPr>
  </w:style>
  <w:style w:type="paragraph" w:styleId="BodyText">
    <w:name w:val="Body Text"/>
    <w:basedOn w:val="Normal"/>
    <w:semiHidden/>
    <w:rsid w:val="00A75627"/>
    <w:pPr>
      <w:jc w:val="center"/>
    </w:pPr>
    <w:rPr>
      <w:rFonts w:ascii="Arial" w:hAnsi="Arial" w:cs="Arial"/>
      <w:sz w:val="20"/>
    </w:rPr>
  </w:style>
  <w:style w:type="character" w:styleId="UnresolvedMention">
    <w:name w:val="Unresolved Mention"/>
    <w:uiPriority w:val="99"/>
    <w:semiHidden/>
    <w:unhideWhenUsed/>
    <w:rsid w:val="002E30F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naldson@hasleme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n\AppData\Local\Microsoft\Windows\Temporary%20Internet%20Files\Low\Content.IE5\FQ9B55N7\LionFest%2520Template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C:\Users\Ken\AppData\Local\Microsoft\Windows\Temporary Internet Files\Low\Content.IE5\FQ9B55N7\LionFest%20Template[1].dot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return this form or bring it with you on October 31st</vt:lpstr>
    </vt:vector>
  </TitlesOfParts>
  <Company>HP</Company>
  <LinksUpToDate>false</LinksUpToDate>
  <CharactersWithSpaces>2027</CharactersWithSpaces>
  <SharedDoc>false</SharedDoc>
  <HLinks>
    <vt:vector size="6" baseType="variant"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mailto:donaldson@haslemere.com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or bring it with you on October 31st</dc:title>
  <dc:subject/>
  <dc:creator>Ken</dc:creator>
  <cp:keywords/>
  <cp:lastModifiedBy>Adrian Stent</cp:lastModifiedBy>
  <cp:revision>3</cp:revision>
  <cp:lastPrinted>2025-03-14T17:11:00Z</cp:lastPrinted>
  <dcterms:created xsi:type="dcterms:W3CDTF">2025-03-14T17:11:00Z</dcterms:created>
  <dcterms:modified xsi:type="dcterms:W3CDTF">2025-03-14T17:11:00Z</dcterms:modified>
</cp:coreProperties>
</file>